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FEE679F" w:rsidR="00654E8F" w:rsidRDefault="00654E8F" w:rsidP="0001436A">
      <w:pPr>
        <w:pStyle w:val="SupplementaryMaterial"/>
      </w:pPr>
      <w:r w:rsidRPr="001549D3">
        <w:t>Supplementary Material</w:t>
      </w:r>
    </w:p>
    <w:p w14:paraId="4809FC47" w14:textId="77777777" w:rsidR="00475C25" w:rsidRPr="00475C25" w:rsidRDefault="00475C25" w:rsidP="00475C25">
      <w:pPr>
        <w:pStyle w:val="Titre"/>
      </w:pPr>
    </w:p>
    <w:p w14:paraId="3EF0B9B3" w14:textId="3D09237D" w:rsidR="00475C25" w:rsidRPr="00475C25" w:rsidRDefault="00654E8F" w:rsidP="00475C25">
      <w:pPr>
        <w:pStyle w:val="Titre1"/>
      </w:pPr>
      <w:r w:rsidRPr="00994A3D">
        <w:t>Supplementary Figures and Tables</w:t>
      </w:r>
    </w:p>
    <w:p w14:paraId="6754D378" w14:textId="05006E6E" w:rsidR="00994A3D" w:rsidRPr="00920F26" w:rsidRDefault="00994A3D" w:rsidP="00920F26">
      <w:pPr>
        <w:pStyle w:val="Titre2"/>
      </w:pPr>
      <w:r w:rsidRPr="0001436A">
        <w:t>Supplementary</w:t>
      </w:r>
      <w:r w:rsidRPr="001549D3">
        <w:t xml:space="preserve"> Figures</w:t>
      </w:r>
    </w:p>
    <w:p w14:paraId="1F5C7DA1" w14:textId="3639547C" w:rsidR="00475C25" w:rsidRPr="00475C25" w:rsidRDefault="00475C25" w:rsidP="00920F26">
      <w:pPr>
        <w:jc w:val="center"/>
      </w:pPr>
      <w:r>
        <w:rPr>
          <w:noProof/>
        </w:rPr>
        <w:drawing>
          <wp:inline distT="114300" distB="114300" distL="114300" distR="114300" wp14:anchorId="346241B3" wp14:editId="387F528F">
            <wp:extent cx="5731200" cy="28575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223B0" w14:textId="77777777" w:rsidR="00475C25" w:rsidRDefault="00475C25" w:rsidP="00920F26">
      <w:pPr>
        <w:jc w:val="center"/>
        <w:rPr>
          <w:rFonts w:eastAsia="Times New Roman"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eastAsia="Times New Roman" w:cs="Times New Roman"/>
        </w:rPr>
        <w:t>SLA after Gap-filling using the heat diffusion equation on land.</w:t>
      </w:r>
    </w:p>
    <w:p w14:paraId="711977D5" w14:textId="77777777" w:rsidR="00475C25" w:rsidRDefault="00475C25" w:rsidP="00475C25"/>
    <w:p w14:paraId="791721EF" w14:textId="77777777" w:rsidR="00475C25" w:rsidRDefault="00475C25" w:rsidP="00920F26">
      <w:pPr>
        <w:jc w:val="center"/>
      </w:pPr>
      <w:r>
        <w:rPr>
          <w:i/>
          <w:noProof/>
          <w:color w:val="674EA7"/>
        </w:rPr>
        <w:drawing>
          <wp:inline distT="114300" distB="114300" distL="114300" distR="114300" wp14:anchorId="078F0C52" wp14:editId="2BF5E398">
            <wp:extent cx="6591719" cy="1278311"/>
            <wp:effectExtent l="0" t="0" r="0" b="4445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2631" cy="128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C26AD" w14:textId="19B50CE7" w:rsidR="00475C25" w:rsidRDefault="00475C25" w:rsidP="00920F26">
      <w:pPr>
        <w:jc w:val="center"/>
        <w:rPr>
          <w:rFonts w:eastAsia="Times New Roman"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2.</w:t>
      </w:r>
      <w:r w:rsidRPr="001549D3">
        <w:rPr>
          <w:rFonts w:cs="Times New Roman"/>
          <w:szCs w:val="24"/>
        </w:rPr>
        <w:t xml:space="preserve"> </w:t>
      </w:r>
      <w:r>
        <w:rPr>
          <w:rFonts w:eastAsia="Times New Roman" w:cs="Times New Roman"/>
        </w:rPr>
        <w:t xml:space="preserve">Reconstructed Chl averaged over </w:t>
      </w:r>
      <w:r w:rsidR="00B171BD">
        <w:rPr>
          <w:rFonts w:eastAsia="Times New Roman" w:cs="Times New Roman"/>
        </w:rPr>
        <w:t>[</w:t>
      </w:r>
      <w:r>
        <w:rPr>
          <w:rFonts w:eastAsia="Times New Roman" w:cs="Times New Roman"/>
        </w:rPr>
        <w:t>2012-2015</w:t>
      </w:r>
      <w:r w:rsidR="00B171BD">
        <w:rPr>
          <w:rFonts w:eastAsia="Times New Roman" w:cs="Times New Roman"/>
        </w:rPr>
        <w:t>]</w:t>
      </w:r>
      <w:r>
        <w:rPr>
          <w:rFonts w:eastAsia="Times New Roman" w:cs="Times New Roman"/>
        </w:rPr>
        <w:t xml:space="preserve"> A) without bathymetry, B) with bathymetry, C) with both bathymetry and binary continental mask, D) satellite </w:t>
      </w:r>
      <w:proofErr w:type="spellStart"/>
      <w:r>
        <w:rPr>
          <w:rFonts w:eastAsia="Times New Roman" w:cs="Times New Roman"/>
        </w:rPr>
        <w:t>Chl</w:t>
      </w:r>
      <w:r>
        <w:rPr>
          <w:rFonts w:eastAsia="Times New Roman" w:cs="Times New Roman"/>
          <w:vertAlign w:val="subscript"/>
        </w:rPr>
        <w:t>OC</w:t>
      </w:r>
      <w:proofErr w:type="spellEnd"/>
      <w:r>
        <w:rPr>
          <w:rFonts w:eastAsia="Times New Roman" w:cs="Times New Roman"/>
          <w:vertAlign w:val="subscript"/>
        </w:rPr>
        <w:t>-CCI</w:t>
      </w:r>
      <w:r>
        <w:rPr>
          <w:rFonts w:eastAsia="Times New Roman" w:cs="Times New Roman"/>
        </w:rPr>
        <w:t xml:space="preserve"> averaged over the same time-period, E) bathymetry.</w:t>
      </w:r>
    </w:p>
    <w:p w14:paraId="077DBBE6" w14:textId="0AD1F69B" w:rsidR="00475C25" w:rsidRDefault="00475C25" w:rsidP="00475C25"/>
    <w:p w14:paraId="3AD2FD26" w14:textId="0C567FAC" w:rsidR="00897BAE" w:rsidRDefault="00897BAE" w:rsidP="00920F26">
      <w:pPr>
        <w:spacing w:before="240"/>
        <w:jc w:val="center"/>
      </w:pPr>
    </w:p>
    <w:p w14:paraId="0A93F136" w14:textId="6D6CAE87" w:rsidR="00A25213" w:rsidRDefault="00A25213" w:rsidP="00A25213">
      <w:pPr>
        <w:spacing w:before="240"/>
      </w:pPr>
      <w:r>
        <w:rPr>
          <w:noProof/>
        </w:rPr>
        <w:lastRenderedPageBreak/>
        <w:drawing>
          <wp:inline distT="0" distB="0" distL="0" distR="0" wp14:anchorId="6FD5EB02" wp14:editId="4853D20C">
            <wp:extent cx="3129111" cy="19473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1" cy="19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25B13" wp14:editId="2EB21383">
            <wp:extent cx="3005667" cy="1922143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756" cy="19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20B0A" w14:textId="37173B40" w:rsidR="00897BAE" w:rsidRDefault="00897BAE" w:rsidP="00920F26">
      <w:pPr>
        <w:spacing w:before="240"/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3.</w:t>
      </w:r>
      <w:r w:rsidRPr="001549D3">
        <w:rPr>
          <w:rFonts w:cs="Times New Roman"/>
          <w:szCs w:val="24"/>
        </w:rPr>
        <w:t xml:space="preserve"> </w:t>
      </w:r>
      <w:r w:rsidRPr="00897BAE">
        <w:t xml:space="preserve">Learning curves of left) </w:t>
      </w:r>
      <w:r>
        <w:t>CNN</w:t>
      </w:r>
      <w:r w:rsidRPr="00897BAE">
        <w:rPr>
          <w:vertAlign w:val="subscript"/>
        </w:rPr>
        <w:t>1</w:t>
      </w:r>
      <w:r w:rsidRPr="00897BAE">
        <w:t xml:space="preserve"> and right)</w:t>
      </w:r>
      <w:r>
        <w:t xml:space="preserve"> CNN</w:t>
      </w:r>
      <w:r w:rsidRPr="00897BAE">
        <w:rPr>
          <w:vertAlign w:val="subscript"/>
        </w:rPr>
        <w:t>MM8</w:t>
      </w:r>
      <w:r w:rsidRPr="00897BAE">
        <w:t>.</w:t>
      </w:r>
    </w:p>
    <w:p w14:paraId="7D1FC76E" w14:textId="53E38EDB" w:rsidR="00D21902" w:rsidRDefault="00D21902" w:rsidP="00994A3D">
      <w:pPr>
        <w:keepNext/>
        <w:jc w:val="center"/>
        <w:rPr>
          <w:rFonts w:cs="Times New Roman"/>
          <w:szCs w:val="24"/>
        </w:rPr>
      </w:pPr>
    </w:p>
    <w:p w14:paraId="5BEC5D0B" w14:textId="15BA6802" w:rsidR="007B62FE" w:rsidRDefault="007B62FE" w:rsidP="00994A3D">
      <w:pPr>
        <w:keepNext/>
        <w:jc w:val="center"/>
        <w:rPr>
          <w:rFonts w:cs="Times New Roman"/>
          <w:szCs w:val="24"/>
        </w:rPr>
      </w:pPr>
    </w:p>
    <w:p w14:paraId="2B34D59E" w14:textId="77777777" w:rsidR="007B62FE" w:rsidRDefault="007B62FE" w:rsidP="00994A3D">
      <w:pPr>
        <w:keepNext/>
        <w:jc w:val="center"/>
        <w:rPr>
          <w:rFonts w:cs="Times New Roman"/>
          <w:szCs w:val="24"/>
        </w:rPr>
      </w:pPr>
    </w:p>
    <w:p w14:paraId="3C419443" w14:textId="5199862A" w:rsidR="00994A3D" w:rsidRPr="001549D3" w:rsidRDefault="00D21902" w:rsidP="00994A3D">
      <w:pPr>
        <w:keepNext/>
        <w:jc w:val="center"/>
        <w:rPr>
          <w:rFonts w:cs="Times New Roman"/>
          <w:szCs w:val="24"/>
        </w:rPr>
      </w:pPr>
      <w:r>
        <w:rPr>
          <w:rFonts w:eastAsia="Times New Roman" w:cs="Times New Roman"/>
          <w:noProof/>
        </w:rPr>
        <w:drawing>
          <wp:inline distT="0" distB="0" distL="0" distR="0" wp14:anchorId="0CE8A682" wp14:editId="1575880A">
            <wp:extent cx="6734558" cy="90028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558" cy="9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BC31" w14:textId="2E2F7EB8" w:rsidR="00475C25" w:rsidRDefault="00475C25" w:rsidP="00475C25">
      <w:pPr>
        <w:jc w:val="center"/>
        <w:rPr>
          <w:rFonts w:eastAsia="Times New Roman"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97BAE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21902">
        <w:rPr>
          <w:rFonts w:eastAsia="Times New Roman" w:cs="Times New Roman"/>
        </w:rPr>
        <w:t>a</w:t>
      </w:r>
      <w:r>
        <w:rPr>
          <w:rFonts w:eastAsia="Times New Roman" w:cs="Times New Roman"/>
        </w:rPr>
        <w:t xml:space="preserve">) correlation and </w:t>
      </w:r>
      <w:r w:rsidR="00D21902">
        <w:rPr>
          <w:rFonts w:eastAsia="Times New Roman" w:cs="Times New Roman"/>
        </w:rPr>
        <w:t>b</w:t>
      </w:r>
      <w:r>
        <w:rPr>
          <w:rFonts w:eastAsia="Times New Roman" w:cs="Times New Roman"/>
        </w:rPr>
        <w:t xml:space="preserve">) NRMSE between </w:t>
      </w:r>
      <w:proofErr w:type="spellStart"/>
      <w:r>
        <w:rPr>
          <w:rFonts w:eastAsia="Times New Roman" w:cs="Times New Roman"/>
        </w:rPr>
        <w:t>Chl</w:t>
      </w:r>
      <w:r w:rsidRPr="00475C25">
        <w:rPr>
          <w:rFonts w:eastAsia="Times New Roman" w:cs="Times New Roman"/>
          <w:vertAlign w:val="subscript"/>
        </w:rPr>
        <w:t>OC</w:t>
      </w:r>
      <w:proofErr w:type="spellEnd"/>
      <w:r w:rsidRPr="00475C25">
        <w:rPr>
          <w:rFonts w:eastAsia="Times New Roman" w:cs="Times New Roman"/>
          <w:vertAlign w:val="subscript"/>
        </w:rPr>
        <w:t xml:space="preserve">-CCI </w:t>
      </w:r>
      <w:r>
        <w:rPr>
          <w:rFonts w:eastAsia="Times New Roman" w:cs="Times New Roman"/>
        </w:rPr>
        <w:t>and reconstructed Chl from CNN</w:t>
      </w:r>
      <w:r w:rsidRPr="0044298B">
        <w:rPr>
          <w:rFonts w:eastAsia="Times New Roman" w:cs="Times New Roman"/>
          <w:vertAlign w:val="subscript"/>
        </w:rPr>
        <w:t>1</w:t>
      </w:r>
      <w:r>
        <w:rPr>
          <w:rFonts w:eastAsia="Times New Roman" w:cs="Times New Roman"/>
        </w:rPr>
        <w:t xml:space="preserve"> over </w:t>
      </w:r>
      <w:r w:rsidR="00BC01B3">
        <w:rPr>
          <w:rFonts w:eastAsia="Times New Roman" w:cs="Times New Roman"/>
        </w:rPr>
        <w:t>[</w:t>
      </w:r>
      <w:r>
        <w:rPr>
          <w:rFonts w:eastAsia="Times New Roman" w:cs="Times New Roman"/>
        </w:rPr>
        <w:t>2012-2015</w:t>
      </w:r>
      <w:r w:rsidR="00BC01B3">
        <w:rPr>
          <w:rFonts w:eastAsia="Times New Roman" w:cs="Times New Roman"/>
        </w:rPr>
        <w:t>]</w:t>
      </w:r>
    </w:p>
    <w:p w14:paraId="395B02C3" w14:textId="1561C482" w:rsidR="00475C25" w:rsidRDefault="00475C25" w:rsidP="00475C25"/>
    <w:p w14:paraId="62BC60D4" w14:textId="6FDB884B" w:rsidR="00220C18" w:rsidRDefault="00220C18" w:rsidP="00475C25"/>
    <w:p w14:paraId="540898EF" w14:textId="68DFF40B" w:rsidR="00220C18" w:rsidRDefault="00220C18" w:rsidP="00475C25"/>
    <w:p w14:paraId="08D8712E" w14:textId="05ECC02B" w:rsidR="00FE4FDA" w:rsidRDefault="00934D79" w:rsidP="00475C25">
      <w:r>
        <w:rPr>
          <w:noProof/>
        </w:rPr>
        <w:lastRenderedPageBreak/>
        <w:drawing>
          <wp:inline distT="0" distB="0" distL="0" distR="0" wp14:anchorId="412D6BB4" wp14:editId="040F8C49">
            <wp:extent cx="6208395" cy="3969385"/>
            <wp:effectExtent l="0" t="0" r="190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54DD" w14:textId="35A1F282" w:rsidR="009A7AFB" w:rsidRPr="00225570" w:rsidRDefault="00220C18" w:rsidP="003213D1">
      <w:pPr>
        <w:ind w:firstLine="720"/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242E1">
        <w:rPr>
          <w:rFonts w:cs="Times New Roman"/>
          <w:szCs w:val="24"/>
        </w:rPr>
        <w:t xml:space="preserve">EOFs first modes of seasonal </w:t>
      </w:r>
      <w:r w:rsidR="006242E1">
        <w:rPr>
          <w:rFonts w:cs="Times New Roman"/>
          <w:szCs w:val="24"/>
        </w:rPr>
        <w:t xml:space="preserve">(a) </w:t>
      </w:r>
      <w:proofErr w:type="spellStart"/>
      <w:r w:rsidR="006242E1" w:rsidRPr="007070CC">
        <w:t>Chl</w:t>
      </w:r>
      <w:r w:rsidR="006242E1" w:rsidRPr="007070CC">
        <w:rPr>
          <w:vertAlign w:val="subscript"/>
        </w:rPr>
        <w:t>OC</w:t>
      </w:r>
      <w:proofErr w:type="spellEnd"/>
      <w:r w:rsidR="006242E1" w:rsidRPr="007070CC">
        <w:rPr>
          <w:vertAlign w:val="subscript"/>
        </w:rPr>
        <w:t>-CCI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33.2</w:t>
      </w:r>
      <w:r w:rsidR="005851CF">
        <w:t>% of the total variance</w:t>
      </w:r>
      <w:r w:rsidR="005851CF" w:rsidRPr="005851CF">
        <w:t>)</w:t>
      </w:r>
      <w:r w:rsidR="006242E1" w:rsidRPr="006242E1">
        <w:t xml:space="preserve">, </w:t>
      </w:r>
      <w:r w:rsidR="00E90757">
        <w:t xml:space="preserve">(c) </w:t>
      </w:r>
      <w:r w:rsidR="00E90757" w:rsidRPr="007070CC">
        <w:t>Chl</w:t>
      </w:r>
      <w:r w:rsidR="00E90757" w:rsidRPr="007070CC">
        <w:rPr>
          <w:vertAlign w:val="subscript"/>
        </w:rPr>
        <w:t>CNN1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39.6</w:t>
      </w:r>
      <w:r w:rsidR="005851CF">
        <w:t>% of the total variance</w:t>
      </w:r>
      <w:r w:rsidR="005851CF" w:rsidRPr="005851CF">
        <w:t>)</w:t>
      </w:r>
      <w:r w:rsidR="00E90757">
        <w:rPr>
          <w:rFonts w:cs="Times New Roman"/>
          <w:szCs w:val="24"/>
        </w:rPr>
        <w:t xml:space="preserve">, (e) </w:t>
      </w:r>
      <w:r w:rsidR="00E90757" w:rsidRPr="007070CC">
        <w:t>Chl</w:t>
      </w:r>
      <w:r w:rsidR="00E90757" w:rsidRPr="007070CC">
        <w:rPr>
          <w:vertAlign w:val="subscript"/>
        </w:rPr>
        <w:t>CNN-MM8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40.29</w:t>
      </w:r>
      <w:r w:rsidR="005851CF">
        <w:t>% of the total variance</w:t>
      </w:r>
      <w:r w:rsidR="005851CF" w:rsidRPr="005851CF">
        <w:t>)</w:t>
      </w:r>
      <w:r w:rsidR="00E90757">
        <w:rPr>
          <w:rFonts w:cs="Times New Roman"/>
          <w:szCs w:val="24"/>
        </w:rPr>
        <w:t xml:space="preserve">, </w:t>
      </w:r>
      <w:r w:rsidR="00E90757">
        <w:rPr>
          <w:rFonts w:cs="Times New Roman"/>
          <w:szCs w:val="24"/>
        </w:rPr>
        <w:t xml:space="preserve">and </w:t>
      </w:r>
      <w:r w:rsidR="009A7AFB">
        <w:rPr>
          <w:rFonts w:cs="Times New Roman"/>
          <w:szCs w:val="24"/>
        </w:rPr>
        <w:t xml:space="preserve">(g) </w:t>
      </w:r>
      <w:r w:rsidR="00E90757">
        <w:rPr>
          <w:rFonts w:cs="Times New Roman"/>
          <w:szCs w:val="24"/>
        </w:rPr>
        <w:t>their associated PCs over</w:t>
      </w:r>
      <w:r w:rsidR="00E90757" w:rsidRPr="007070CC">
        <w:t xml:space="preserve"> [2012-2015]. </w:t>
      </w:r>
      <w:r w:rsidR="005851CF">
        <w:t xml:space="preserve">In the same manner, </w:t>
      </w:r>
      <w:r w:rsidR="005851CF">
        <w:rPr>
          <w:rFonts w:cs="Times New Roman"/>
          <w:szCs w:val="24"/>
        </w:rPr>
        <w:t xml:space="preserve">EOFs first modes of </w:t>
      </w:r>
      <w:r w:rsidR="005851CF">
        <w:rPr>
          <w:rFonts w:cs="Times New Roman"/>
          <w:szCs w:val="24"/>
        </w:rPr>
        <w:t>interannual</w:t>
      </w:r>
      <w:r w:rsidR="005851CF">
        <w:rPr>
          <w:rFonts w:cs="Times New Roman"/>
          <w:szCs w:val="24"/>
        </w:rPr>
        <w:t xml:space="preserve"> (</w:t>
      </w:r>
      <w:r w:rsidR="005851CF">
        <w:rPr>
          <w:rFonts w:cs="Times New Roman"/>
          <w:szCs w:val="24"/>
        </w:rPr>
        <w:t>b</w:t>
      </w:r>
      <w:r w:rsidR="005851CF">
        <w:rPr>
          <w:rFonts w:cs="Times New Roman"/>
          <w:szCs w:val="24"/>
        </w:rPr>
        <w:t xml:space="preserve">) </w:t>
      </w:r>
      <w:proofErr w:type="spellStart"/>
      <w:r w:rsidR="005851CF" w:rsidRPr="007070CC">
        <w:t>Chl</w:t>
      </w:r>
      <w:r w:rsidR="005851CF" w:rsidRPr="007070CC">
        <w:rPr>
          <w:vertAlign w:val="subscript"/>
        </w:rPr>
        <w:t>OC</w:t>
      </w:r>
      <w:proofErr w:type="spellEnd"/>
      <w:r w:rsidR="005851CF" w:rsidRPr="007070CC">
        <w:rPr>
          <w:vertAlign w:val="subscript"/>
        </w:rPr>
        <w:t>-CCI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13.21</w:t>
      </w:r>
      <w:r w:rsidR="005851CF">
        <w:t>% of the total variance</w:t>
      </w:r>
      <w:r w:rsidR="005851CF" w:rsidRPr="005851CF">
        <w:t>)</w:t>
      </w:r>
      <w:r w:rsidR="005851CF" w:rsidRPr="006242E1">
        <w:t xml:space="preserve">, </w:t>
      </w:r>
      <w:r w:rsidR="005851CF">
        <w:t>(</w:t>
      </w:r>
      <w:r w:rsidR="005851CF">
        <w:t>d</w:t>
      </w:r>
      <w:r w:rsidR="005851CF">
        <w:t xml:space="preserve">) </w:t>
      </w:r>
      <w:r w:rsidR="005851CF" w:rsidRPr="007070CC">
        <w:t>Chl</w:t>
      </w:r>
      <w:r w:rsidR="005851CF" w:rsidRPr="007070CC">
        <w:rPr>
          <w:vertAlign w:val="subscript"/>
        </w:rPr>
        <w:t>CNN1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12.04</w:t>
      </w:r>
      <w:r w:rsidR="005851CF">
        <w:t>% of the total variance</w:t>
      </w:r>
      <w:r w:rsidR="005851CF" w:rsidRPr="005851CF">
        <w:t>)</w:t>
      </w:r>
      <w:r w:rsidR="005851CF">
        <w:rPr>
          <w:rFonts w:cs="Times New Roman"/>
          <w:szCs w:val="24"/>
        </w:rPr>
        <w:t>, (</w:t>
      </w:r>
      <w:r w:rsidR="005851CF">
        <w:rPr>
          <w:rFonts w:cs="Times New Roman"/>
          <w:szCs w:val="24"/>
        </w:rPr>
        <w:t>f</w:t>
      </w:r>
      <w:r w:rsidR="005851CF">
        <w:rPr>
          <w:rFonts w:cs="Times New Roman"/>
          <w:szCs w:val="24"/>
        </w:rPr>
        <w:t xml:space="preserve">) </w:t>
      </w:r>
      <w:r w:rsidR="005851CF" w:rsidRPr="007070CC">
        <w:t>Chl</w:t>
      </w:r>
      <w:r w:rsidR="005851CF" w:rsidRPr="007070CC">
        <w:rPr>
          <w:vertAlign w:val="subscript"/>
        </w:rPr>
        <w:t>CNN-MM8</w:t>
      </w:r>
      <w:r w:rsidR="005851CF">
        <w:rPr>
          <w:vertAlign w:val="subscript"/>
        </w:rPr>
        <w:t xml:space="preserve"> </w:t>
      </w:r>
      <w:r w:rsidR="005851CF" w:rsidRPr="005851CF">
        <w:t>(</w:t>
      </w:r>
      <w:r w:rsidR="003213D1">
        <w:t>13.75</w:t>
      </w:r>
      <w:r w:rsidR="005851CF">
        <w:t>% of the total variance</w:t>
      </w:r>
      <w:r w:rsidR="005851CF" w:rsidRPr="005851CF">
        <w:t>)</w:t>
      </w:r>
      <w:r w:rsidR="005851CF">
        <w:rPr>
          <w:rFonts w:cs="Times New Roman"/>
          <w:szCs w:val="24"/>
        </w:rPr>
        <w:t>, and (</w:t>
      </w:r>
      <w:r w:rsidR="005851CF">
        <w:rPr>
          <w:rFonts w:cs="Times New Roman"/>
          <w:szCs w:val="24"/>
        </w:rPr>
        <w:t>h</w:t>
      </w:r>
      <w:r w:rsidR="005851CF">
        <w:rPr>
          <w:rFonts w:cs="Times New Roman"/>
          <w:szCs w:val="24"/>
        </w:rPr>
        <w:t>) their associated PCs over</w:t>
      </w:r>
      <w:r w:rsidR="005851CF" w:rsidRPr="007070CC">
        <w:t xml:space="preserve"> [2012-2015]. </w:t>
      </w:r>
      <w:r w:rsidR="009A7AFB" w:rsidRPr="007070CC">
        <w:t>In (</w:t>
      </w:r>
      <w:r w:rsidR="009A7AFB">
        <w:t>h</w:t>
      </w:r>
      <w:r w:rsidR="009A7AFB" w:rsidRPr="007070CC">
        <w:t>), the MEI is reported as the grey shaded area.</w:t>
      </w:r>
    </w:p>
    <w:p w14:paraId="7A58A630" w14:textId="77777777" w:rsidR="006242E1" w:rsidRDefault="006242E1" w:rsidP="00220C18">
      <w:pPr>
        <w:ind w:firstLine="720"/>
        <w:jc w:val="center"/>
        <w:rPr>
          <w:rFonts w:cs="Times New Roman"/>
          <w:szCs w:val="24"/>
        </w:rPr>
      </w:pPr>
    </w:p>
    <w:p w14:paraId="2E842842" w14:textId="77777777" w:rsidR="006242E1" w:rsidRDefault="006242E1" w:rsidP="006242E1">
      <w:pPr>
        <w:ind w:firstLine="720"/>
        <w:jc w:val="center"/>
        <w:rPr>
          <w:rFonts w:cs="Times New Roman"/>
          <w:szCs w:val="24"/>
        </w:rPr>
      </w:pPr>
    </w:p>
    <w:p w14:paraId="4C938F0C" w14:textId="20E14822" w:rsidR="007B62FE" w:rsidRDefault="007B62FE" w:rsidP="00475C25"/>
    <w:p w14:paraId="7D991132" w14:textId="7435AAFD" w:rsidR="003213D1" w:rsidRDefault="003213D1" w:rsidP="00475C25"/>
    <w:p w14:paraId="49EDA79E" w14:textId="3D442E0B" w:rsidR="003213D1" w:rsidRDefault="003213D1" w:rsidP="00475C25"/>
    <w:p w14:paraId="7BA72712" w14:textId="77777777" w:rsidR="003213D1" w:rsidRDefault="003213D1" w:rsidP="00475C25"/>
    <w:p w14:paraId="66C0ECDD" w14:textId="124BD997" w:rsidR="00FE4FDA" w:rsidRDefault="00FE4FDA" w:rsidP="00475C25"/>
    <w:p w14:paraId="02E740A3" w14:textId="7CA76B54" w:rsidR="00FE4FDA" w:rsidRDefault="00FE4FDA" w:rsidP="00475C25"/>
    <w:p w14:paraId="3DCD659C" w14:textId="0BBFF867" w:rsidR="00FE4FDA" w:rsidRDefault="00FE4FDA" w:rsidP="00475C25"/>
    <w:p w14:paraId="23AA84D2" w14:textId="5FB61F3D" w:rsidR="00FE4FDA" w:rsidRDefault="00FE4FDA" w:rsidP="00475C25"/>
    <w:p w14:paraId="4502C902" w14:textId="77777777" w:rsidR="00FE4FDA" w:rsidRPr="00475C25" w:rsidRDefault="00FE4FDA" w:rsidP="00475C25"/>
    <w:p w14:paraId="30A89A92" w14:textId="2EB7E2F5" w:rsidR="00ED768A" w:rsidRDefault="00475C25" w:rsidP="00ED768A">
      <w:pPr>
        <w:pStyle w:val="Titre2"/>
      </w:pPr>
      <w:r w:rsidRPr="0001436A">
        <w:t>Supplementary</w:t>
      </w:r>
      <w:r w:rsidRPr="001549D3">
        <w:t xml:space="preserve"> </w:t>
      </w:r>
      <w:r>
        <w:t>Tables</w:t>
      </w:r>
    </w:p>
    <w:tbl>
      <w:tblPr>
        <w:tblStyle w:val="Grilledutableau"/>
        <w:tblW w:w="977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604"/>
        <w:gridCol w:w="2404"/>
        <w:gridCol w:w="709"/>
        <w:gridCol w:w="851"/>
        <w:gridCol w:w="850"/>
      </w:tblGrid>
      <w:tr w:rsidR="00ED768A" w14:paraId="0497E545" w14:textId="77777777" w:rsidTr="00BD71C9">
        <w:tc>
          <w:tcPr>
            <w:tcW w:w="2358" w:type="dxa"/>
            <w:shd w:val="clear" w:color="auto" w:fill="D9D9D9" w:themeFill="background1" w:themeFillShade="D9"/>
          </w:tcPr>
          <w:p w14:paraId="6279EFED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</w:p>
        </w:tc>
        <w:tc>
          <w:tcPr>
            <w:tcW w:w="2604" w:type="dxa"/>
            <w:shd w:val="clear" w:color="auto" w:fill="D9D9D9" w:themeFill="background1" w:themeFillShade="D9"/>
          </w:tcPr>
          <w:p w14:paraId="7AF63EA5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</w:p>
        </w:tc>
        <w:tc>
          <w:tcPr>
            <w:tcW w:w="2404" w:type="dxa"/>
            <w:shd w:val="clear" w:color="auto" w:fill="D9D9D9" w:themeFill="background1" w:themeFillShade="D9"/>
          </w:tcPr>
          <w:p w14:paraId="53CE4131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</w:p>
        </w:tc>
        <w:tc>
          <w:tcPr>
            <w:tcW w:w="2410" w:type="dxa"/>
            <w:gridSpan w:val="3"/>
            <w:shd w:val="clear" w:color="auto" w:fill="D9D9D9" w:themeFill="background1" w:themeFillShade="D9"/>
          </w:tcPr>
          <w:p w14:paraId="2AA7DB61" w14:textId="77777777" w:rsidR="00ED768A" w:rsidRPr="002A1350" w:rsidRDefault="00ED768A" w:rsidP="00FE4FDA">
            <w:pPr>
              <w:spacing w:before="80" w:after="80"/>
              <w:jc w:val="center"/>
              <w:rPr>
                <w:b/>
                <w:bCs/>
                <w:sz w:val="23"/>
                <w:szCs w:val="23"/>
              </w:rPr>
            </w:pPr>
            <w:r w:rsidRPr="002A1350">
              <w:rPr>
                <w:b/>
                <w:bCs/>
                <w:sz w:val="23"/>
                <w:szCs w:val="23"/>
              </w:rPr>
              <w:t>Global Scatterplot</w:t>
            </w:r>
          </w:p>
        </w:tc>
      </w:tr>
      <w:tr w:rsidR="00ED768A" w14:paraId="3BEF0379" w14:textId="77777777" w:rsidTr="00BD71C9">
        <w:trPr>
          <w:trHeight w:val="456"/>
        </w:trPr>
        <w:tc>
          <w:tcPr>
            <w:tcW w:w="2358" w:type="dxa"/>
            <w:shd w:val="clear" w:color="auto" w:fill="D9D9D9" w:themeFill="background1" w:themeFillShade="D9"/>
          </w:tcPr>
          <w:p w14:paraId="5243310D" w14:textId="0F402D25" w:rsidR="00ED768A" w:rsidRPr="002A1350" w:rsidRDefault="00332D91" w:rsidP="00FE4FDA">
            <w:pPr>
              <w:spacing w:before="80" w:after="8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Layers of CNN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14:paraId="76BDA745" w14:textId="77777777" w:rsidR="00ED768A" w:rsidRPr="002A1350" w:rsidRDefault="00ED768A" w:rsidP="00FE4FDA">
            <w:pPr>
              <w:spacing w:before="80" w:after="80"/>
              <w:rPr>
                <w:b/>
                <w:bCs/>
                <w:sz w:val="23"/>
                <w:szCs w:val="23"/>
              </w:rPr>
            </w:pPr>
            <w:r w:rsidRPr="002A1350">
              <w:rPr>
                <w:b/>
                <w:bCs/>
                <w:sz w:val="23"/>
                <w:szCs w:val="23"/>
              </w:rPr>
              <w:t>Tested hyperparameter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64C70351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1D72101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  <w:r w:rsidRPr="002A1350">
              <w:rPr>
                <w:i/>
                <w:iCs/>
                <w:sz w:val="23"/>
                <w:szCs w:val="23"/>
              </w:rPr>
              <w:t>R</w:t>
            </w:r>
            <w:r w:rsidRPr="002A1350">
              <w:rPr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519F063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RMSE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F27FBAC" w14:textId="77777777" w:rsidR="00ED768A" w:rsidRPr="002A1350" w:rsidRDefault="00ED768A" w:rsidP="00FE4FDA">
            <w:pPr>
              <w:spacing w:before="80" w:after="8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Slope</w:t>
            </w:r>
          </w:p>
        </w:tc>
      </w:tr>
      <w:tr w:rsidR="000210C2" w14:paraId="78B4AED8" w14:textId="77777777" w:rsidTr="00BD71C9">
        <w:tc>
          <w:tcPr>
            <w:tcW w:w="4962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50C55FD0" w14:textId="0404A369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Convolutional layers 3x3: 12*16*32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3EF9973D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82BCF7D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3C39719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18865C2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</w:tr>
      <w:tr w:rsidR="00ED768A" w14:paraId="0173F902" w14:textId="77777777" w:rsidTr="00BD71C9">
        <w:tc>
          <w:tcPr>
            <w:tcW w:w="2358" w:type="dxa"/>
            <w:tcBorders>
              <w:bottom w:val="nil"/>
            </w:tcBorders>
          </w:tcPr>
          <w:p w14:paraId="46A49FD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3494A8E3" w14:textId="77777777" w:rsidR="00ED768A" w:rsidRDefault="00ED768A" w:rsidP="00212162">
            <w:pPr>
              <w:spacing w:before="20" w:after="20"/>
              <w:rPr>
                <w:sz w:val="23"/>
                <w:szCs w:val="23"/>
              </w:rPr>
            </w:pPr>
            <w:proofErr w:type="spellStart"/>
            <w:r w:rsidRPr="002A1350">
              <w:rPr>
                <w:sz w:val="23"/>
                <w:szCs w:val="23"/>
              </w:rPr>
              <w:t>Batch_Size</w:t>
            </w:r>
            <w:proofErr w:type="spellEnd"/>
            <w:r w:rsidRPr="002A1350">
              <w:rPr>
                <w:sz w:val="23"/>
                <w:szCs w:val="23"/>
              </w:rPr>
              <w:t xml:space="preserve"> </w:t>
            </w:r>
          </w:p>
          <w:p w14:paraId="461FE5A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(</w:t>
            </w:r>
            <w:proofErr w:type="gramStart"/>
            <w:r>
              <w:rPr>
                <w:sz w:val="23"/>
                <w:szCs w:val="23"/>
              </w:rPr>
              <w:t>without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 w:rsidRPr="002A1350">
              <w:rPr>
                <w:sz w:val="23"/>
                <w:szCs w:val="23"/>
              </w:rPr>
              <w:t>B</w:t>
            </w:r>
            <w:r>
              <w:rPr>
                <w:sz w:val="23"/>
                <w:szCs w:val="23"/>
              </w:rPr>
              <w:t xml:space="preserve">atch </w:t>
            </w:r>
            <w:r w:rsidRPr="002A1350">
              <w:rPr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orm</w:t>
            </w:r>
            <w:r w:rsidRPr="002A1350">
              <w:rPr>
                <w:sz w:val="23"/>
                <w:szCs w:val="23"/>
              </w:rPr>
              <w:t>)</w:t>
            </w:r>
          </w:p>
        </w:tc>
        <w:tc>
          <w:tcPr>
            <w:tcW w:w="2404" w:type="dxa"/>
            <w:tcBorders>
              <w:bottom w:val="nil"/>
            </w:tcBorders>
          </w:tcPr>
          <w:p w14:paraId="50B9312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14:paraId="6BA03D19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bottom w:val="nil"/>
            </w:tcBorders>
          </w:tcPr>
          <w:p w14:paraId="7D54D94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bottom w:val="nil"/>
            </w:tcBorders>
          </w:tcPr>
          <w:p w14:paraId="3B21242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1337A36B" w14:textId="77777777" w:rsidTr="00BD71C9">
        <w:tc>
          <w:tcPr>
            <w:tcW w:w="2358" w:type="dxa"/>
            <w:tcBorders>
              <w:top w:val="nil"/>
            </w:tcBorders>
          </w:tcPr>
          <w:p w14:paraId="59246E3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65A5C99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24338A5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</w:tcPr>
          <w:p w14:paraId="684ECEF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top w:val="nil"/>
            </w:tcBorders>
          </w:tcPr>
          <w:p w14:paraId="3266F61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top w:val="nil"/>
            </w:tcBorders>
          </w:tcPr>
          <w:p w14:paraId="32FC46D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540595F1" w14:textId="77777777" w:rsidTr="00BD71C9">
        <w:tc>
          <w:tcPr>
            <w:tcW w:w="2358" w:type="dxa"/>
            <w:tcBorders>
              <w:bottom w:val="nil"/>
            </w:tcBorders>
          </w:tcPr>
          <w:p w14:paraId="22471F6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1D8D5DE9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Batch Norm</w:t>
            </w:r>
          </w:p>
        </w:tc>
        <w:tc>
          <w:tcPr>
            <w:tcW w:w="2404" w:type="dxa"/>
            <w:tcBorders>
              <w:bottom w:val="nil"/>
            </w:tcBorders>
          </w:tcPr>
          <w:p w14:paraId="535867C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 xml:space="preserve">Yes, </w:t>
            </w:r>
            <w:proofErr w:type="spellStart"/>
            <w:r w:rsidRPr="002A1350">
              <w:rPr>
                <w:sz w:val="23"/>
                <w:szCs w:val="23"/>
              </w:rPr>
              <w:t>Batch_size</w:t>
            </w:r>
            <w:proofErr w:type="spellEnd"/>
            <w:r w:rsidRPr="002A1350">
              <w:rPr>
                <w:sz w:val="23"/>
                <w:szCs w:val="23"/>
              </w:rPr>
              <w:t xml:space="preserve"> = 20</w:t>
            </w:r>
          </w:p>
        </w:tc>
        <w:tc>
          <w:tcPr>
            <w:tcW w:w="709" w:type="dxa"/>
            <w:tcBorders>
              <w:bottom w:val="nil"/>
            </w:tcBorders>
          </w:tcPr>
          <w:p w14:paraId="0192C0C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0.79</w:t>
            </w:r>
          </w:p>
        </w:tc>
        <w:tc>
          <w:tcPr>
            <w:tcW w:w="851" w:type="dxa"/>
            <w:tcBorders>
              <w:bottom w:val="nil"/>
            </w:tcBorders>
          </w:tcPr>
          <w:p w14:paraId="75FA203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0.34</w:t>
            </w:r>
          </w:p>
        </w:tc>
        <w:tc>
          <w:tcPr>
            <w:tcW w:w="850" w:type="dxa"/>
            <w:tcBorders>
              <w:bottom w:val="nil"/>
            </w:tcBorders>
          </w:tcPr>
          <w:p w14:paraId="17B34909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1D5EBA93" w14:textId="77777777" w:rsidTr="00BD71C9">
        <w:tc>
          <w:tcPr>
            <w:tcW w:w="2358" w:type="dxa"/>
            <w:tcBorders>
              <w:top w:val="nil"/>
            </w:tcBorders>
          </w:tcPr>
          <w:p w14:paraId="755616D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02B628B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2144D7C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No</w:t>
            </w:r>
          </w:p>
        </w:tc>
        <w:tc>
          <w:tcPr>
            <w:tcW w:w="709" w:type="dxa"/>
            <w:tcBorders>
              <w:top w:val="nil"/>
            </w:tcBorders>
          </w:tcPr>
          <w:p w14:paraId="6916212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top w:val="nil"/>
            </w:tcBorders>
          </w:tcPr>
          <w:p w14:paraId="11034A7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top w:val="nil"/>
            </w:tcBorders>
          </w:tcPr>
          <w:p w14:paraId="464D450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436AF09F" w14:textId="77777777" w:rsidTr="00BD71C9">
        <w:tc>
          <w:tcPr>
            <w:tcW w:w="2358" w:type="dxa"/>
            <w:tcBorders>
              <w:bottom w:val="nil"/>
            </w:tcBorders>
          </w:tcPr>
          <w:p w14:paraId="773E6879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303AE1E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Kernel Size</w:t>
            </w:r>
          </w:p>
        </w:tc>
        <w:tc>
          <w:tcPr>
            <w:tcW w:w="2404" w:type="dxa"/>
            <w:tcBorders>
              <w:bottom w:val="nil"/>
            </w:tcBorders>
          </w:tcPr>
          <w:p w14:paraId="5DF9C6D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1x1</w:t>
            </w:r>
          </w:p>
        </w:tc>
        <w:tc>
          <w:tcPr>
            <w:tcW w:w="709" w:type="dxa"/>
            <w:tcBorders>
              <w:bottom w:val="nil"/>
            </w:tcBorders>
          </w:tcPr>
          <w:p w14:paraId="524F0BF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0.71</w:t>
            </w:r>
          </w:p>
        </w:tc>
        <w:tc>
          <w:tcPr>
            <w:tcW w:w="851" w:type="dxa"/>
            <w:tcBorders>
              <w:bottom w:val="nil"/>
            </w:tcBorders>
          </w:tcPr>
          <w:p w14:paraId="3D8AC9F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0.40</w:t>
            </w:r>
          </w:p>
        </w:tc>
        <w:tc>
          <w:tcPr>
            <w:tcW w:w="850" w:type="dxa"/>
            <w:tcBorders>
              <w:bottom w:val="nil"/>
            </w:tcBorders>
          </w:tcPr>
          <w:p w14:paraId="1073BEC9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0.68</w:t>
            </w:r>
          </w:p>
        </w:tc>
      </w:tr>
      <w:tr w:rsidR="00ED768A" w14:paraId="615B796E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789DE82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5CE07C6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2B108F7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3x3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5BEC1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27C385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8A5E9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53F5564D" w14:textId="77777777" w:rsidTr="00BD71C9">
        <w:tc>
          <w:tcPr>
            <w:tcW w:w="2358" w:type="dxa"/>
            <w:tcBorders>
              <w:top w:val="nil"/>
            </w:tcBorders>
          </w:tcPr>
          <w:p w14:paraId="0D4E621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131663E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5D0444D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5x5</w:t>
            </w:r>
          </w:p>
        </w:tc>
        <w:tc>
          <w:tcPr>
            <w:tcW w:w="709" w:type="dxa"/>
            <w:tcBorders>
              <w:top w:val="nil"/>
            </w:tcBorders>
          </w:tcPr>
          <w:p w14:paraId="07D148A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0.82</w:t>
            </w:r>
          </w:p>
        </w:tc>
        <w:tc>
          <w:tcPr>
            <w:tcW w:w="851" w:type="dxa"/>
            <w:tcBorders>
              <w:top w:val="nil"/>
            </w:tcBorders>
          </w:tcPr>
          <w:p w14:paraId="02DD7ED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0.31</w:t>
            </w:r>
          </w:p>
        </w:tc>
        <w:tc>
          <w:tcPr>
            <w:tcW w:w="850" w:type="dxa"/>
            <w:tcBorders>
              <w:top w:val="nil"/>
            </w:tcBorders>
          </w:tcPr>
          <w:p w14:paraId="065708B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0.88</w:t>
            </w:r>
          </w:p>
        </w:tc>
      </w:tr>
      <w:tr w:rsidR="00ED768A" w14:paraId="347EF0CA" w14:textId="77777777" w:rsidTr="00BD71C9">
        <w:tc>
          <w:tcPr>
            <w:tcW w:w="2358" w:type="dxa"/>
            <w:tcBorders>
              <w:bottom w:val="nil"/>
            </w:tcBorders>
          </w:tcPr>
          <w:p w14:paraId="398AAC7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1806645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Number of conv 3x3 layers</w:t>
            </w:r>
          </w:p>
        </w:tc>
        <w:tc>
          <w:tcPr>
            <w:tcW w:w="2404" w:type="dxa"/>
            <w:tcBorders>
              <w:bottom w:val="nil"/>
            </w:tcBorders>
          </w:tcPr>
          <w:p w14:paraId="4844FA2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12*16*32</w:t>
            </w:r>
          </w:p>
        </w:tc>
        <w:tc>
          <w:tcPr>
            <w:tcW w:w="709" w:type="dxa"/>
            <w:tcBorders>
              <w:bottom w:val="nil"/>
            </w:tcBorders>
          </w:tcPr>
          <w:p w14:paraId="193EB1F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bottom w:val="nil"/>
            </w:tcBorders>
          </w:tcPr>
          <w:p w14:paraId="153E493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bottom w:val="nil"/>
            </w:tcBorders>
          </w:tcPr>
          <w:p w14:paraId="118B9FD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0.87</w:t>
            </w:r>
          </w:p>
        </w:tc>
      </w:tr>
      <w:tr w:rsidR="00ED768A" w14:paraId="04AF7C69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04E8436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5D6DE3D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5BC97AE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12*16*32*64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7CCFA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E37FEE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53BDD8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0.90</w:t>
            </w:r>
          </w:p>
        </w:tc>
      </w:tr>
      <w:tr w:rsidR="00ED768A" w14:paraId="686368A2" w14:textId="77777777" w:rsidTr="00BD71C9">
        <w:tc>
          <w:tcPr>
            <w:tcW w:w="2358" w:type="dxa"/>
            <w:tcBorders>
              <w:top w:val="nil"/>
            </w:tcBorders>
          </w:tcPr>
          <w:p w14:paraId="5B448A3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6F77DB3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6421A864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12*16*32*64*128</w:t>
            </w:r>
          </w:p>
        </w:tc>
        <w:tc>
          <w:tcPr>
            <w:tcW w:w="709" w:type="dxa"/>
            <w:tcBorders>
              <w:top w:val="nil"/>
            </w:tcBorders>
          </w:tcPr>
          <w:p w14:paraId="7A45F53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0.86</w:t>
            </w:r>
          </w:p>
        </w:tc>
        <w:tc>
          <w:tcPr>
            <w:tcW w:w="851" w:type="dxa"/>
            <w:tcBorders>
              <w:top w:val="nil"/>
            </w:tcBorders>
          </w:tcPr>
          <w:p w14:paraId="68DE4175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0.28</w:t>
            </w:r>
          </w:p>
        </w:tc>
        <w:tc>
          <w:tcPr>
            <w:tcW w:w="850" w:type="dxa"/>
            <w:tcBorders>
              <w:top w:val="nil"/>
            </w:tcBorders>
          </w:tcPr>
          <w:p w14:paraId="3182221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0.91</w:t>
            </w:r>
          </w:p>
        </w:tc>
      </w:tr>
      <w:tr w:rsidR="000210C2" w14:paraId="59836D3D" w14:textId="77777777" w:rsidTr="00BD71C9">
        <w:tc>
          <w:tcPr>
            <w:tcW w:w="4962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14:paraId="6D0D5666" w14:textId="0D3AC05F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Convolutional layers 3x3: 12*16*32*64*128</w:t>
            </w:r>
            <w:r>
              <w:rPr>
                <w:sz w:val="23"/>
                <w:szCs w:val="23"/>
              </w:rPr>
              <w:t xml:space="preserve"> (CNN</w:t>
            </w:r>
            <w:r w:rsidRPr="000210C2">
              <w:rPr>
                <w:sz w:val="23"/>
                <w:szCs w:val="23"/>
                <w:vertAlign w:val="subscript"/>
              </w:rPr>
              <w:t>1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33B888C2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9633E23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7F539F60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6161DD6" w14:textId="77777777" w:rsidR="000210C2" w:rsidRPr="002A1350" w:rsidRDefault="000210C2" w:rsidP="00212162">
            <w:pPr>
              <w:spacing w:before="20" w:after="20"/>
              <w:rPr>
                <w:sz w:val="23"/>
                <w:szCs w:val="23"/>
              </w:rPr>
            </w:pPr>
          </w:p>
        </w:tc>
      </w:tr>
      <w:tr w:rsidR="00ED768A" w14:paraId="2E32862A" w14:textId="77777777" w:rsidTr="00BD71C9">
        <w:tc>
          <w:tcPr>
            <w:tcW w:w="2358" w:type="dxa"/>
            <w:tcBorders>
              <w:bottom w:val="nil"/>
            </w:tcBorders>
          </w:tcPr>
          <w:p w14:paraId="2202967A" w14:textId="3F79C0B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58538D9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Learning rate</w:t>
            </w:r>
          </w:p>
        </w:tc>
        <w:tc>
          <w:tcPr>
            <w:tcW w:w="2404" w:type="dxa"/>
            <w:tcBorders>
              <w:bottom w:val="nil"/>
            </w:tcBorders>
          </w:tcPr>
          <w:p w14:paraId="186B36A4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0.1</w:t>
            </w:r>
          </w:p>
        </w:tc>
        <w:tc>
          <w:tcPr>
            <w:tcW w:w="709" w:type="dxa"/>
            <w:tcBorders>
              <w:bottom w:val="nil"/>
            </w:tcBorders>
          </w:tcPr>
          <w:p w14:paraId="641BFD2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14:paraId="20CCB21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</w:tcPr>
          <w:p w14:paraId="67D9EBA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</w:t>
            </w:r>
          </w:p>
        </w:tc>
      </w:tr>
      <w:tr w:rsidR="00ED768A" w14:paraId="37667B8F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6351D5F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558972D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1507785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AA0CAC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0.76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590AD2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4EAD9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</w:tr>
      <w:tr w:rsidR="00ED768A" w14:paraId="4AA57D15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719EE09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771B9B55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792303F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0.001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F5CE15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93DBE1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0B353E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0.93</w:t>
            </w:r>
          </w:p>
        </w:tc>
      </w:tr>
      <w:tr w:rsidR="00ED768A" w14:paraId="4CDFA89A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49BC7E1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5F3F4FE4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1AE8B57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0.0001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87908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7C1024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282541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0.96</w:t>
            </w:r>
          </w:p>
        </w:tc>
      </w:tr>
      <w:tr w:rsidR="00ED768A" w14:paraId="6F1100DD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3B53FE0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20452378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176E6CAA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0.00001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24B86D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0.77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680616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24DBC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0.90</w:t>
            </w:r>
          </w:p>
        </w:tc>
      </w:tr>
      <w:tr w:rsidR="00ED768A" w14:paraId="1123378B" w14:textId="77777777" w:rsidTr="00BD71C9">
        <w:tc>
          <w:tcPr>
            <w:tcW w:w="2358" w:type="dxa"/>
            <w:tcBorders>
              <w:top w:val="nil"/>
            </w:tcBorders>
          </w:tcPr>
          <w:p w14:paraId="7A5B23B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1576AA1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04689A5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0.001 -&gt; 0.0001</w:t>
            </w:r>
          </w:p>
        </w:tc>
        <w:tc>
          <w:tcPr>
            <w:tcW w:w="709" w:type="dxa"/>
            <w:tcBorders>
              <w:top w:val="nil"/>
            </w:tcBorders>
          </w:tcPr>
          <w:p w14:paraId="3BF4B3F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0.83</w:t>
            </w:r>
          </w:p>
        </w:tc>
        <w:tc>
          <w:tcPr>
            <w:tcW w:w="851" w:type="dxa"/>
            <w:tcBorders>
              <w:top w:val="nil"/>
            </w:tcBorders>
          </w:tcPr>
          <w:p w14:paraId="35AA1BA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0.31</w:t>
            </w:r>
          </w:p>
        </w:tc>
        <w:tc>
          <w:tcPr>
            <w:tcW w:w="850" w:type="dxa"/>
            <w:tcBorders>
              <w:top w:val="nil"/>
            </w:tcBorders>
          </w:tcPr>
          <w:p w14:paraId="59F46DC0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0.89</w:t>
            </w:r>
          </w:p>
        </w:tc>
      </w:tr>
      <w:tr w:rsidR="00ED768A" w14:paraId="7E5733E9" w14:textId="77777777" w:rsidTr="00BD71C9">
        <w:tc>
          <w:tcPr>
            <w:tcW w:w="2358" w:type="dxa"/>
            <w:tcBorders>
              <w:bottom w:val="nil"/>
            </w:tcBorders>
          </w:tcPr>
          <w:p w14:paraId="772C949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bottom w:val="nil"/>
            </w:tcBorders>
          </w:tcPr>
          <w:p w14:paraId="044DFFDD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Dropout</w:t>
            </w:r>
          </w:p>
        </w:tc>
        <w:tc>
          <w:tcPr>
            <w:tcW w:w="2404" w:type="dxa"/>
            <w:tcBorders>
              <w:bottom w:val="nil"/>
            </w:tcBorders>
          </w:tcPr>
          <w:p w14:paraId="3F5D770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0.15</w:t>
            </w:r>
          </w:p>
        </w:tc>
        <w:tc>
          <w:tcPr>
            <w:tcW w:w="709" w:type="dxa"/>
            <w:tcBorders>
              <w:bottom w:val="nil"/>
            </w:tcBorders>
          </w:tcPr>
          <w:p w14:paraId="7FAB6AA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0.83</w:t>
            </w:r>
          </w:p>
        </w:tc>
        <w:tc>
          <w:tcPr>
            <w:tcW w:w="851" w:type="dxa"/>
            <w:tcBorders>
              <w:bottom w:val="nil"/>
            </w:tcBorders>
          </w:tcPr>
          <w:p w14:paraId="6E2699B2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0.33</w:t>
            </w:r>
          </w:p>
        </w:tc>
        <w:tc>
          <w:tcPr>
            <w:tcW w:w="850" w:type="dxa"/>
            <w:tcBorders>
              <w:bottom w:val="nil"/>
            </w:tcBorders>
          </w:tcPr>
          <w:p w14:paraId="59E34191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0.96</w:t>
            </w:r>
          </w:p>
        </w:tc>
      </w:tr>
      <w:tr w:rsidR="00ED768A" w14:paraId="7EC1F3F4" w14:textId="77777777" w:rsidTr="00BD71C9">
        <w:tc>
          <w:tcPr>
            <w:tcW w:w="2358" w:type="dxa"/>
            <w:tcBorders>
              <w:top w:val="nil"/>
              <w:bottom w:val="nil"/>
            </w:tcBorders>
          </w:tcPr>
          <w:p w14:paraId="726F627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  <w:bottom w:val="nil"/>
            </w:tcBorders>
          </w:tcPr>
          <w:p w14:paraId="36221E2B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14:paraId="55EC197B" w14:textId="58B3F9A0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</w:t>
            </w:r>
            <w:r w:rsidR="00826203">
              <w:rPr>
                <w:sz w:val="23"/>
                <w:szCs w:val="23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D9A76EC" w14:textId="3A0F2D0B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</w:t>
            </w:r>
            <w:r w:rsidR="00826203">
              <w:rPr>
                <w:sz w:val="23"/>
                <w:szCs w:val="23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D12384" w14:textId="714C33FC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</w:t>
            </w:r>
            <w:r w:rsidR="00826203"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74C2205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0.93</w:t>
            </w:r>
          </w:p>
        </w:tc>
      </w:tr>
      <w:tr w:rsidR="00ED768A" w14:paraId="19B61311" w14:textId="77777777" w:rsidTr="00BD71C9">
        <w:tc>
          <w:tcPr>
            <w:tcW w:w="2358" w:type="dxa"/>
            <w:tcBorders>
              <w:top w:val="nil"/>
            </w:tcBorders>
          </w:tcPr>
          <w:p w14:paraId="71B8C52F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604" w:type="dxa"/>
            <w:tcBorders>
              <w:top w:val="nil"/>
            </w:tcBorders>
          </w:tcPr>
          <w:p w14:paraId="58718B7E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17013E83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0.50</w:t>
            </w:r>
          </w:p>
        </w:tc>
        <w:tc>
          <w:tcPr>
            <w:tcW w:w="709" w:type="dxa"/>
            <w:tcBorders>
              <w:top w:val="nil"/>
            </w:tcBorders>
          </w:tcPr>
          <w:p w14:paraId="25C7E3FC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0.81</w:t>
            </w:r>
          </w:p>
        </w:tc>
        <w:tc>
          <w:tcPr>
            <w:tcW w:w="851" w:type="dxa"/>
            <w:tcBorders>
              <w:top w:val="nil"/>
            </w:tcBorders>
          </w:tcPr>
          <w:p w14:paraId="0081FD76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0.34</w:t>
            </w:r>
          </w:p>
        </w:tc>
        <w:tc>
          <w:tcPr>
            <w:tcW w:w="850" w:type="dxa"/>
            <w:tcBorders>
              <w:top w:val="nil"/>
            </w:tcBorders>
          </w:tcPr>
          <w:p w14:paraId="15E55337" w14:textId="77777777" w:rsidR="00ED768A" w:rsidRPr="002A1350" w:rsidRDefault="00ED768A" w:rsidP="00212162">
            <w:pPr>
              <w:spacing w:before="20" w:after="20"/>
              <w:rPr>
                <w:sz w:val="23"/>
                <w:szCs w:val="23"/>
              </w:rPr>
            </w:pPr>
            <w:r w:rsidRPr="002A1350">
              <w:rPr>
                <w:sz w:val="23"/>
                <w:szCs w:val="23"/>
              </w:rPr>
              <w:t>0.91</w:t>
            </w:r>
          </w:p>
        </w:tc>
      </w:tr>
    </w:tbl>
    <w:p w14:paraId="58480E58" w14:textId="257344E5" w:rsidR="00FE4FDA" w:rsidRDefault="00ED768A" w:rsidP="000210C2">
      <w:pPr>
        <w:jc w:val="center"/>
        <w:rPr>
          <w:rFonts w:eastAsia="Times New Roman" w:cs="Times New Roman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1.</w:t>
      </w:r>
      <w:r w:rsidRPr="001549D3">
        <w:rPr>
          <w:rFonts w:cs="Times New Roman"/>
          <w:szCs w:val="24"/>
        </w:rPr>
        <w:t xml:space="preserve"> </w:t>
      </w:r>
      <w:r w:rsidR="000210C2">
        <w:rPr>
          <w:rFonts w:eastAsia="Times New Roman" w:cs="Times New Roman"/>
        </w:rPr>
        <w:t>Global performance metrics obtained over [1998-2001] with the CNN</w:t>
      </w:r>
      <w:r w:rsidR="000210C2" w:rsidRPr="000210C2">
        <w:rPr>
          <w:rFonts w:eastAsia="Times New Roman" w:cs="Times New Roman"/>
          <w:vertAlign w:val="subscript"/>
        </w:rPr>
        <w:t>1</w:t>
      </w:r>
      <w:r w:rsidR="000210C2">
        <w:rPr>
          <w:rFonts w:eastAsia="Times New Roman" w:cs="Times New Roman"/>
        </w:rPr>
        <w:t xml:space="preserve"> according to different hyperparameters</w:t>
      </w:r>
    </w:p>
    <w:p w14:paraId="4539615F" w14:textId="45595BBE" w:rsidR="00FE4FDA" w:rsidRDefault="00FE4FDA" w:rsidP="00ED768A">
      <w:pPr>
        <w:jc w:val="center"/>
        <w:rPr>
          <w:rFonts w:eastAsia="Times New Roman" w:cs="Times New Roman"/>
        </w:rPr>
      </w:pPr>
    </w:p>
    <w:p w14:paraId="102166E3" w14:textId="6C74C44A" w:rsidR="00FE4FDA" w:rsidRDefault="00FE4FDA" w:rsidP="00ED768A">
      <w:pPr>
        <w:jc w:val="center"/>
        <w:rPr>
          <w:rFonts w:eastAsia="Times New Roman" w:cs="Times New Roman"/>
        </w:rPr>
      </w:pPr>
    </w:p>
    <w:p w14:paraId="569B4311" w14:textId="1D68CA81" w:rsidR="00FE4FDA" w:rsidRDefault="00FE4FDA" w:rsidP="00ED768A">
      <w:pPr>
        <w:jc w:val="center"/>
        <w:rPr>
          <w:rFonts w:eastAsia="Times New Roman" w:cs="Times New Roman"/>
        </w:rPr>
      </w:pPr>
    </w:p>
    <w:p w14:paraId="582D7CD8" w14:textId="77777777" w:rsidR="00FE4FDA" w:rsidRDefault="00FE4FDA" w:rsidP="00ED768A">
      <w:pPr>
        <w:jc w:val="center"/>
        <w:rPr>
          <w:rFonts w:eastAsia="Times New Roman" w:cs="Times New Roman"/>
        </w:rPr>
      </w:pPr>
    </w:p>
    <w:p w14:paraId="2EA3F1A4" w14:textId="77777777" w:rsidR="00ED768A" w:rsidRPr="00ED768A" w:rsidRDefault="00ED768A" w:rsidP="00ED768A"/>
    <w:p w14:paraId="2FE7535A" w14:textId="269CC464" w:rsidR="00475C25" w:rsidRDefault="00475C25" w:rsidP="00475C2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851"/>
        <w:gridCol w:w="992"/>
        <w:gridCol w:w="992"/>
        <w:gridCol w:w="851"/>
        <w:gridCol w:w="992"/>
        <w:gridCol w:w="1368"/>
      </w:tblGrid>
      <w:tr w:rsidR="002B6851" w14:paraId="0F69B131" w14:textId="77777777" w:rsidTr="00A2521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9C7B092" w14:textId="77777777" w:rsidR="002B6851" w:rsidRDefault="002B6851" w:rsidP="00475C25"/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17F3892" w14:textId="27E50FD7" w:rsidR="002B6851" w:rsidRPr="00813DC0" w:rsidRDefault="002B6851" w:rsidP="002B6851">
            <w:pPr>
              <w:jc w:val="center"/>
              <w:rPr>
                <w:b/>
                <w:bCs/>
              </w:rPr>
            </w:pPr>
            <w:r w:rsidRPr="00813DC0">
              <w:rPr>
                <w:b/>
                <w:bCs/>
              </w:rPr>
              <w:t>Global Scatterplot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78AA1798" w14:textId="543C059F" w:rsidR="002B6851" w:rsidRPr="00813DC0" w:rsidRDefault="002B6851" w:rsidP="002B6851">
            <w:pPr>
              <w:jc w:val="center"/>
              <w:rPr>
                <w:b/>
                <w:bCs/>
              </w:rPr>
            </w:pPr>
            <w:r w:rsidRPr="00813DC0">
              <w:rPr>
                <w:b/>
                <w:bCs/>
              </w:rPr>
              <w:t>Corr. Seas. PC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0582B44" w14:textId="287B2075" w:rsidR="002B6851" w:rsidRPr="00813DC0" w:rsidRDefault="002B6851" w:rsidP="002B6851">
            <w:pPr>
              <w:jc w:val="center"/>
              <w:rPr>
                <w:b/>
                <w:bCs/>
              </w:rPr>
            </w:pPr>
            <w:r w:rsidRPr="00813DC0">
              <w:rPr>
                <w:b/>
                <w:bCs/>
              </w:rPr>
              <w:t>Corr. Inter. PC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0541A988" w14:textId="231CE524" w:rsidR="002B6851" w:rsidRPr="00813DC0" w:rsidRDefault="002B6851" w:rsidP="002B6851">
            <w:pPr>
              <w:jc w:val="center"/>
              <w:rPr>
                <w:b/>
                <w:bCs/>
              </w:rPr>
            </w:pPr>
            <w:r w:rsidRPr="00813DC0">
              <w:rPr>
                <w:b/>
                <w:bCs/>
              </w:rPr>
              <w:t>N param</w:t>
            </w:r>
          </w:p>
        </w:tc>
      </w:tr>
      <w:tr w:rsidR="002B6851" w14:paraId="6C8243AF" w14:textId="77777777" w:rsidTr="00A2521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64BF63D0" w14:textId="6122F090" w:rsidR="002B6851" w:rsidRPr="00813DC0" w:rsidRDefault="002B6851" w:rsidP="00475C25">
            <w:pPr>
              <w:rPr>
                <w:b/>
                <w:bCs/>
              </w:rPr>
            </w:pPr>
            <w:r w:rsidRPr="00813DC0">
              <w:rPr>
                <w:b/>
                <w:bCs/>
              </w:rPr>
              <w:t>Model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1D65198D" w14:textId="7793D134" w:rsidR="002B6851" w:rsidRDefault="002B6851" w:rsidP="00475C25">
            <w:r w:rsidRPr="00813DC0">
              <w:rPr>
                <w:i/>
                <w:iCs/>
              </w:rPr>
              <w:t>R</w:t>
            </w:r>
            <w:r w:rsidRPr="00813DC0">
              <w:rPr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A91FAC8" w14:textId="2499DC3F" w:rsidR="002B6851" w:rsidRDefault="002B6851" w:rsidP="00475C25">
            <w:r>
              <w:t>RMSE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5D4EAC36" w14:textId="29657910" w:rsidR="002B6851" w:rsidRDefault="002B6851" w:rsidP="00475C25">
            <w:r>
              <w:t>Slope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2E31807D" w14:textId="77777777" w:rsidR="002B6851" w:rsidRDefault="002B6851" w:rsidP="00475C2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C1B1254" w14:textId="77777777" w:rsidR="002B6851" w:rsidRDefault="002B6851" w:rsidP="00475C25"/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2E6E6E18" w14:textId="77777777" w:rsidR="002B6851" w:rsidRDefault="002B6851" w:rsidP="00475C25"/>
        </w:tc>
      </w:tr>
      <w:tr w:rsidR="002B6851" w14:paraId="1D54C041" w14:textId="77777777" w:rsidTr="00A2521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B75E0" w14:textId="13BB6ED3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960265" w14:textId="050A17A8" w:rsidR="002B6851" w:rsidRDefault="002B6851" w:rsidP="00C73388">
            <w:pPr>
              <w:spacing w:before="80" w:after="80"/>
            </w:pPr>
            <w:r>
              <w:t>0.81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6A560" w14:textId="1D3E4CA3" w:rsidR="002B6851" w:rsidRDefault="002B6851" w:rsidP="00C73388">
            <w:pPr>
              <w:spacing w:before="80" w:after="80"/>
            </w:pPr>
            <w:r>
              <w:t>0.32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30EB2" w14:textId="5863B3AE" w:rsidR="002B6851" w:rsidRDefault="002B6851" w:rsidP="00C73388">
            <w:pPr>
              <w:spacing w:before="80" w:after="80"/>
            </w:pPr>
            <w:r>
              <w:t>0.84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78CB2" w14:textId="4D317D6F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D4DD2" w14:textId="66D9E8A8" w:rsidR="002B6851" w:rsidRDefault="002B6851" w:rsidP="00C73388">
            <w:pPr>
              <w:spacing w:before="80" w:after="80"/>
            </w:pPr>
            <w:r>
              <w:t>0.84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17829" w14:textId="23BBBDCE" w:rsidR="002B6851" w:rsidRDefault="002B6851" w:rsidP="00C73388">
            <w:pPr>
              <w:spacing w:before="80" w:after="80"/>
            </w:pPr>
            <w:r>
              <w:t>25 025</w:t>
            </w:r>
          </w:p>
        </w:tc>
      </w:tr>
      <w:tr w:rsidR="002B6851" w14:paraId="65434A48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604C37" w14:textId="7237D748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</w:t>
            </w:r>
            <w:r>
              <w:rPr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58B099" w14:textId="38985D6F" w:rsidR="002B6851" w:rsidRDefault="002B6851" w:rsidP="00C73388">
            <w:pPr>
              <w:spacing w:before="80" w:after="80"/>
            </w:pPr>
            <w:r>
              <w:t>0.84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7BB685" w14:textId="4E548E60" w:rsidR="002B6851" w:rsidRDefault="002B6851" w:rsidP="00C73388">
            <w:pPr>
              <w:spacing w:before="80" w:after="80"/>
            </w:pPr>
            <w:r>
              <w:t>0.30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15FD76" w14:textId="67BD4FE5" w:rsidR="002B6851" w:rsidRDefault="002B6851" w:rsidP="00C73388">
            <w:pPr>
              <w:spacing w:before="80" w:after="80"/>
            </w:pPr>
            <w:r>
              <w:t>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A95622" w14:textId="3C139310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5A2E04" w14:textId="2FB83674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31573E8D" w14:textId="1B32AEF8" w:rsidR="002B6851" w:rsidRDefault="002B6851" w:rsidP="00C73388">
            <w:pPr>
              <w:spacing w:before="80" w:after="80"/>
            </w:pPr>
            <w:r>
              <w:t>58 134</w:t>
            </w:r>
          </w:p>
        </w:tc>
      </w:tr>
      <w:tr w:rsidR="002B6851" w14:paraId="0BCC2EE1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85A012" w14:textId="475719E5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</w:t>
            </w:r>
            <w:r>
              <w:rPr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5AAC4D" w14:textId="3A1FCB81" w:rsidR="002B6851" w:rsidRDefault="002B6851" w:rsidP="00C73388">
            <w:pPr>
              <w:spacing w:before="80" w:after="80"/>
            </w:pPr>
            <w:r>
              <w:t>0.85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790F70A" w14:textId="2650F809" w:rsidR="002B6851" w:rsidRDefault="002B6851" w:rsidP="00C73388">
            <w:pPr>
              <w:spacing w:before="80" w:after="80"/>
            </w:pPr>
            <w:r>
              <w:t>0.29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F621824" w14:textId="751B8827" w:rsidR="002B6851" w:rsidRDefault="002B6851" w:rsidP="00C73388">
            <w:pPr>
              <w:spacing w:before="80" w:after="80"/>
            </w:pPr>
            <w:r>
              <w:t>0.92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45114B" w14:textId="55FD9EC8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B53998" w14:textId="7F827C3A" w:rsidR="002B6851" w:rsidRDefault="002B6851" w:rsidP="00C73388">
            <w:pPr>
              <w:spacing w:before="80" w:after="80"/>
            </w:pPr>
            <w:r>
              <w:t>0.89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454A363" w14:textId="5F31D52B" w:rsidR="002B6851" w:rsidRDefault="002B6851" w:rsidP="00C73388">
            <w:pPr>
              <w:spacing w:before="80" w:after="80"/>
            </w:pPr>
            <w:r>
              <w:t>83 339</w:t>
            </w:r>
          </w:p>
        </w:tc>
      </w:tr>
      <w:tr w:rsidR="002B6851" w14:paraId="67CED694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2F2782" w14:textId="74F9D299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</w:t>
            </w:r>
            <w:r>
              <w:rPr>
                <w:vertAlign w:val="subscript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0B81CA" w14:textId="42CD138B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7EFADF" w14:textId="693C1051" w:rsidR="002B6851" w:rsidRDefault="002B6851" w:rsidP="00C73388">
            <w:pPr>
              <w:spacing w:before="80" w:after="80"/>
            </w:pPr>
            <w: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6B2AB5" w14:textId="41E4D237" w:rsidR="002B6851" w:rsidRDefault="002B6851" w:rsidP="00C73388">
            <w:pPr>
              <w:spacing w:before="80" w:after="80"/>
            </w:pPr>
            <w:r>
              <w:t>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523898" w14:textId="7DC153EA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520D11" w14:textId="12574258" w:rsidR="002B6851" w:rsidRDefault="002B6851" w:rsidP="00C73388">
            <w:pPr>
              <w:spacing w:before="80" w:after="80"/>
            </w:pPr>
            <w:r>
              <w:t>0.94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72DC4AF6" w14:textId="70E3C3E2" w:rsidR="002B6851" w:rsidRDefault="002B6851" w:rsidP="00C73388">
            <w:pPr>
              <w:spacing w:before="80" w:after="80"/>
            </w:pPr>
            <w:r>
              <w:t>108 364</w:t>
            </w:r>
          </w:p>
        </w:tc>
      </w:tr>
      <w:tr w:rsidR="002B6851" w14:paraId="0B7EB437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50AD9EA" w14:textId="42EC27E3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</w:t>
            </w:r>
            <w:r>
              <w:rPr>
                <w:vertAlign w:val="subscript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5699F0" w14:textId="76785803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5C3AF1" w14:textId="6BE918FB" w:rsidR="002B6851" w:rsidRDefault="002B6851" w:rsidP="00C73388">
            <w:pPr>
              <w:spacing w:before="80" w:after="80"/>
            </w:pPr>
            <w: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4E1693" w14:textId="3B354EAD" w:rsidR="002B6851" w:rsidRDefault="002B6851" w:rsidP="00C73388">
            <w:pPr>
              <w:spacing w:before="80" w:after="80"/>
            </w:pPr>
            <w:r>
              <w:t>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C4FC51" w14:textId="7CBD4279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106D18" w14:textId="54B9C6E6" w:rsidR="002B6851" w:rsidRDefault="002B6851" w:rsidP="00C73388">
            <w:pPr>
              <w:spacing w:before="80" w:after="80"/>
            </w:pPr>
            <w:r>
              <w:t>0.92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7CB33DAF" w14:textId="54938B95" w:rsidR="002B6851" w:rsidRDefault="002B6851" w:rsidP="00C73388">
            <w:pPr>
              <w:spacing w:before="80" w:after="80"/>
            </w:pPr>
            <w:r>
              <w:t>157 836</w:t>
            </w:r>
          </w:p>
        </w:tc>
      </w:tr>
      <w:tr w:rsidR="002B6851" w14:paraId="3198A16C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D455B0" w14:textId="6CFB2A7F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</w:t>
            </w:r>
            <w:r>
              <w:rPr>
                <w:vertAlign w:val="subscript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E7F1C7" w14:textId="33DEC13D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F3360BB" w14:textId="05180498" w:rsidR="002B6851" w:rsidRDefault="002B6851" w:rsidP="00C73388">
            <w:pPr>
              <w:spacing w:before="80" w:after="80"/>
            </w:pPr>
            <w:r>
              <w:t>0.26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12CAB6" w14:textId="3D42A5F1" w:rsidR="002B6851" w:rsidRDefault="002B6851" w:rsidP="00C73388">
            <w:pPr>
              <w:spacing w:before="80" w:after="80"/>
            </w:pPr>
            <w:r>
              <w:t>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F78DB8" w14:textId="03AC0F93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04B160" w14:textId="7FC6884C" w:rsidR="002B6851" w:rsidRDefault="002B6851" w:rsidP="00C73388">
            <w:pPr>
              <w:spacing w:before="80" w:after="80"/>
            </w:pPr>
            <w:r>
              <w:t>0.92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19730FA7" w14:textId="486D1D3F" w:rsidR="002B6851" w:rsidRDefault="002B6851" w:rsidP="00C73388">
            <w:pPr>
              <w:spacing w:before="80" w:after="80"/>
            </w:pPr>
            <w:r>
              <w:t>208 464</w:t>
            </w:r>
          </w:p>
        </w:tc>
      </w:tr>
      <w:tr w:rsidR="002B6851" w14:paraId="76BCEDA9" w14:textId="77777777" w:rsidTr="00A2521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D10D6F" w14:textId="7A9A4624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MM1</w:t>
            </w:r>
            <w:r>
              <w:rPr>
                <w:vertAlign w:val="subscript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FD4533" w14:textId="0011199E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548254" w14:textId="644436C1" w:rsidR="002B6851" w:rsidRDefault="002B6851" w:rsidP="00C73388">
            <w:pPr>
              <w:spacing w:before="80" w:after="80"/>
            </w:pPr>
            <w:r>
              <w:t>0.26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18B152" w14:textId="434F20B7" w:rsidR="002B6851" w:rsidRDefault="002B6851" w:rsidP="00C73388">
            <w:pPr>
              <w:spacing w:before="80" w:after="80"/>
            </w:pPr>
            <w:r>
              <w:t>0.91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578AB4" w14:textId="7ADE385D" w:rsidR="002B6851" w:rsidRDefault="002B6851" w:rsidP="00C73388">
            <w:pPr>
              <w:spacing w:before="80" w:after="80"/>
            </w:pPr>
            <w:r>
              <w:t>0.99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70F527" w14:textId="1440EA46" w:rsidR="002B6851" w:rsidRDefault="002B6851" w:rsidP="00C73388">
            <w:pPr>
              <w:spacing w:before="80" w:after="80"/>
            </w:pPr>
            <w:r>
              <w:t>0.93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744CCD8C" w14:textId="759E0265" w:rsidR="002B6851" w:rsidRDefault="002B6851" w:rsidP="00C73388">
            <w:pPr>
              <w:spacing w:before="80" w:after="80"/>
            </w:pPr>
            <w:r>
              <w:t>259 092</w:t>
            </w:r>
          </w:p>
        </w:tc>
      </w:tr>
      <w:tr w:rsidR="002B6851" w14:paraId="10A8EA96" w14:textId="77777777" w:rsidTr="00A25213">
        <w:trPr>
          <w:trHeight w:val="83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0DD33" w14:textId="56FB0C5E" w:rsidR="002B6851" w:rsidRDefault="002B6851" w:rsidP="00C73388">
            <w:pPr>
              <w:spacing w:before="80" w:after="80"/>
            </w:pPr>
            <w:r>
              <w:t>CNN</w:t>
            </w:r>
            <w:r w:rsidRPr="009B2005">
              <w:rPr>
                <w:vertAlign w:val="subscript"/>
              </w:rPr>
              <w:t>MM1</w:t>
            </w:r>
            <w:r>
              <w:rPr>
                <w:vertAlign w:val="subscript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2BF94" w14:textId="4FAE40B0" w:rsidR="002B6851" w:rsidRDefault="002B6851" w:rsidP="00C73388">
            <w:pPr>
              <w:spacing w:before="80" w:after="80"/>
            </w:pPr>
            <w:r>
              <w:t>0.87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C4046" w14:textId="36EA9B56" w:rsidR="002B6851" w:rsidRDefault="002B6851" w:rsidP="00C73388">
            <w:pPr>
              <w:spacing w:before="80" w:after="80"/>
            </w:pPr>
            <w:r>
              <w:t>0.27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A770C" w14:textId="712506D9" w:rsidR="002B6851" w:rsidRDefault="002B6851" w:rsidP="00C73388">
            <w:pPr>
              <w:spacing w:before="80" w:after="80"/>
            </w:pPr>
            <w:r>
              <w:t>0.93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5FB5A" w14:textId="7F9EE92F" w:rsidR="002B6851" w:rsidRDefault="002B6851" w:rsidP="00C73388">
            <w:pPr>
              <w:spacing w:before="80" w:after="80"/>
            </w:pPr>
            <w: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86610" w14:textId="3E8A04CB" w:rsidR="002B6851" w:rsidRDefault="002B6851" w:rsidP="00C73388">
            <w:pPr>
              <w:spacing w:before="80" w:after="80"/>
            </w:pPr>
            <w:r>
              <w:t>0.92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7A248" w14:textId="2AB64D0D" w:rsidR="002B6851" w:rsidRDefault="002B6851" w:rsidP="00C73388">
            <w:pPr>
              <w:spacing w:before="80" w:after="80"/>
            </w:pPr>
            <w:r>
              <w:t>383 639</w:t>
            </w:r>
          </w:p>
        </w:tc>
      </w:tr>
    </w:tbl>
    <w:p w14:paraId="2BA06200" w14:textId="7869572E" w:rsidR="00475C25" w:rsidRPr="00475C25" w:rsidRDefault="00475C25" w:rsidP="00475C25"/>
    <w:p w14:paraId="270F3571" w14:textId="5C335867" w:rsidR="00475C25" w:rsidRDefault="00475C25" w:rsidP="00475C25">
      <w:pPr>
        <w:jc w:val="center"/>
        <w:rPr>
          <w:rFonts w:eastAsia="Times New Roman" w:cs="Times New Roman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ED768A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eastAsia="Times New Roman" w:cs="Times New Roman"/>
        </w:rPr>
        <w:t xml:space="preserve">Global performance metrics obtained over </w:t>
      </w:r>
      <w:r w:rsidR="0044298B">
        <w:rPr>
          <w:rFonts w:eastAsia="Times New Roman" w:cs="Times New Roman"/>
        </w:rPr>
        <w:t>[</w:t>
      </w:r>
      <w:r>
        <w:rPr>
          <w:rFonts w:eastAsia="Times New Roman" w:cs="Times New Roman"/>
        </w:rPr>
        <w:t>1998-200</w:t>
      </w:r>
      <w:r w:rsidR="0044298B">
        <w:rPr>
          <w:rFonts w:eastAsia="Times New Roman" w:cs="Times New Roman"/>
        </w:rPr>
        <w:t>1]</w:t>
      </w:r>
      <w:r>
        <w:rPr>
          <w:rFonts w:eastAsia="Times New Roman" w:cs="Times New Roman"/>
        </w:rPr>
        <w:t xml:space="preserve"> with the </w:t>
      </w:r>
      <w:proofErr w:type="spellStart"/>
      <w:r>
        <w:rPr>
          <w:rFonts w:eastAsia="Times New Roman" w:cs="Times New Roman"/>
        </w:rPr>
        <w:t>CNN</w:t>
      </w:r>
      <w:r w:rsidR="0044298B" w:rsidRPr="0044298B">
        <w:rPr>
          <w:rFonts w:eastAsia="Times New Roman" w:cs="Times New Roman"/>
          <w:vertAlign w:val="subscript"/>
        </w:rPr>
        <w:t>MMi</w:t>
      </w:r>
      <w:proofErr w:type="spellEnd"/>
      <w:r w:rsidRPr="0044298B">
        <w:rPr>
          <w:rFonts w:eastAsia="Times New Roman" w:cs="Times New Roman"/>
          <w:vertAlign w:val="subscript"/>
        </w:rPr>
        <w:t xml:space="preserve"> </w:t>
      </w:r>
      <w:r>
        <w:rPr>
          <w:rFonts w:eastAsia="Times New Roman" w:cs="Times New Roman"/>
        </w:rPr>
        <w:t>according to the number of modes</w:t>
      </w:r>
    </w:p>
    <w:p w14:paraId="023C8D0F" w14:textId="67FC30CB" w:rsidR="00475C25" w:rsidRDefault="00475C25" w:rsidP="00475C25">
      <w:pPr>
        <w:jc w:val="center"/>
        <w:rPr>
          <w:rFonts w:eastAsia="Times New Roman" w:cs="Times New Roman"/>
        </w:rPr>
      </w:pPr>
    </w:p>
    <w:p w14:paraId="50E8CC5D" w14:textId="0DF4FCDB" w:rsidR="00475C25" w:rsidRDefault="00475C25" w:rsidP="00475C25">
      <w:pPr>
        <w:jc w:val="center"/>
        <w:rPr>
          <w:rFonts w:eastAsia="Times New Roman" w:cs="Times New Roman"/>
        </w:rPr>
      </w:pPr>
    </w:p>
    <w:p w14:paraId="5F87B707" w14:textId="748569FF" w:rsidR="0044298B" w:rsidRDefault="0044298B" w:rsidP="00ED768A">
      <w:pPr>
        <w:rPr>
          <w:rFonts w:eastAsia="Times New Roman" w:cs="Times New Roman"/>
        </w:rPr>
      </w:pPr>
    </w:p>
    <w:p w14:paraId="3D404F67" w14:textId="6732EE51" w:rsidR="0044298B" w:rsidRDefault="0044298B" w:rsidP="00475C25">
      <w:pPr>
        <w:jc w:val="center"/>
        <w:rPr>
          <w:rFonts w:eastAsia="Times New Roman" w:cs="Times New Roman"/>
        </w:rPr>
      </w:pPr>
    </w:p>
    <w:p w14:paraId="27ED99B4" w14:textId="612E6707" w:rsidR="0044298B" w:rsidRDefault="0044298B" w:rsidP="00475C25">
      <w:pPr>
        <w:jc w:val="center"/>
        <w:rPr>
          <w:rFonts w:eastAsia="Times New Roman" w:cs="Times New Roman"/>
        </w:rPr>
      </w:pPr>
    </w:p>
    <w:p w14:paraId="4C33732D" w14:textId="6CD653F2" w:rsidR="0044298B" w:rsidRDefault="0044298B" w:rsidP="00475C25">
      <w:pPr>
        <w:jc w:val="center"/>
        <w:rPr>
          <w:rFonts w:eastAsia="Times New Roman" w:cs="Times New Roman"/>
        </w:rPr>
      </w:pPr>
    </w:p>
    <w:p w14:paraId="755F5981" w14:textId="65F9ADF6" w:rsidR="0044298B" w:rsidRDefault="0044298B" w:rsidP="00475C25">
      <w:pPr>
        <w:jc w:val="center"/>
        <w:rPr>
          <w:rFonts w:eastAsia="Times New Roman" w:cs="Times New Roman"/>
        </w:rPr>
      </w:pPr>
    </w:p>
    <w:p w14:paraId="36939933" w14:textId="57690368" w:rsidR="0044298B" w:rsidRDefault="0044298B" w:rsidP="00475C25">
      <w:pPr>
        <w:jc w:val="center"/>
        <w:rPr>
          <w:rFonts w:eastAsia="Times New Roman" w:cs="Times New Roman"/>
        </w:rPr>
      </w:pPr>
    </w:p>
    <w:p w14:paraId="72B48A5D" w14:textId="132D0CF8" w:rsidR="0044298B" w:rsidRDefault="0044298B" w:rsidP="00475C25">
      <w:pPr>
        <w:jc w:val="center"/>
        <w:rPr>
          <w:rFonts w:eastAsia="Times New Roman" w:cs="Times New Roman"/>
        </w:rPr>
      </w:pPr>
    </w:p>
    <w:p w14:paraId="4257513F" w14:textId="77777777" w:rsidR="0044298B" w:rsidRDefault="0044298B" w:rsidP="00475C25">
      <w:pPr>
        <w:jc w:val="center"/>
        <w:rPr>
          <w:rFonts w:eastAsia="Times New Roman" w:cs="Times New Roman"/>
        </w:rPr>
      </w:pPr>
    </w:p>
    <w:p w14:paraId="512C485F" w14:textId="77777777" w:rsidR="002B6851" w:rsidRDefault="002B6851" w:rsidP="00654E8F">
      <w:pPr>
        <w:spacing w:before="240"/>
      </w:pPr>
    </w:p>
    <w:p w14:paraId="7B65BC41" w14:textId="7FFF2DA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528B0" w14:textId="77777777" w:rsidR="006F37B8" w:rsidRDefault="006F37B8" w:rsidP="00117666">
      <w:pPr>
        <w:spacing w:after="0"/>
      </w:pPr>
      <w:r>
        <w:separator/>
      </w:r>
    </w:p>
  </w:endnote>
  <w:endnote w:type="continuationSeparator" w:id="0">
    <w:p w14:paraId="6EA0618D" w14:textId="77777777" w:rsidR="006F37B8" w:rsidRDefault="006F37B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7D74D" w14:textId="77777777" w:rsidR="006F37B8" w:rsidRDefault="006F37B8" w:rsidP="00117666">
      <w:pPr>
        <w:spacing w:after="0"/>
      </w:pPr>
      <w:r>
        <w:separator/>
      </w:r>
    </w:p>
  </w:footnote>
  <w:footnote w:type="continuationSeparator" w:id="0">
    <w:p w14:paraId="4204CB83" w14:textId="77777777" w:rsidR="006F37B8" w:rsidRDefault="006F37B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0E04A5"/>
    <w:multiLevelType w:val="multilevel"/>
    <w:tmpl w:val="D87A4ED8"/>
    <w:lvl w:ilvl="0"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71205720">
    <w:abstractNumId w:val="0"/>
  </w:num>
  <w:num w:numId="2" w16cid:durableId="2094666343">
    <w:abstractNumId w:val="5"/>
  </w:num>
  <w:num w:numId="3" w16cid:durableId="2046253860">
    <w:abstractNumId w:val="1"/>
  </w:num>
  <w:num w:numId="4" w16cid:durableId="1585921069">
    <w:abstractNumId w:val="6"/>
  </w:num>
  <w:num w:numId="5" w16cid:durableId="12807951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7649999">
    <w:abstractNumId w:val="3"/>
  </w:num>
  <w:num w:numId="7" w16cid:durableId="1566530070">
    <w:abstractNumId w:val="7"/>
  </w:num>
  <w:num w:numId="8" w16cid:durableId="1399673023">
    <w:abstractNumId w:val="7"/>
  </w:num>
  <w:num w:numId="9" w16cid:durableId="2635250">
    <w:abstractNumId w:val="7"/>
  </w:num>
  <w:num w:numId="10" w16cid:durableId="1286814007">
    <w:abstractNumId w:val="7"/>
  </w:num>
  <w:num w:numId="11" w16cid:durableId="1168909488">
    <w:abstractNumId w:val="7"/>
  </w:num>
  <w:num w:numId="12" w16cid:durableId="1260261487">
    <w:abstractNumId w:val="7"/>
  </w:num>
  <w:num w:numId="13" w16cid:durableId="644117131">
    <w:abstractNumId w:val="3"/>
  </w:num>
  <w:num w:numId="14" w16cid:durableId="466968572">
    <w:abstractNumId w:val="2"/>
  </w:num>
  <w:num w:numId="15" w16cid:durableId="1325623261">
    <w:abstractNumId w:val="2"/>
  </w:num>
  <w:num w:numId="16" w16cid:durableId="1448040308">
    <w:abstractNumId w:val="2"/>
  </w:num>
  <w:num w:numId="17" w16cid:durableId="310525210">
    <w:abstractNumId w:val="2"/>
  </w:num>
  <w:num w:numId="18" w16cid:durableId="614487000">
    <w:abstractNumId w:val="2"/>
  </w:num>
  <w:num w:numId="19" w16cid:durableId="554052843">
    <w:abstractNumId w:val="2"/>
  </w:num>
  <w:num w:numId="20" w16cid:durableId="443157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0C2"/>
    <w:rsid w:val="00034304"/>
    <w:rsid w:val="00035434"/>
    <w:rsid w:val="00052A14"/>
    <w:rsid w:val="00077D53"/>
    <w:rsid w:val="00101CD7"/>
    <w:rsid w:val="00105FD9"/>
    <w:rsid w:val="00117666"/>
    <w:rsid w:val="001549D3"/>
    <w:rsid w:val="00160065"/>
    <w:rsid w:val="00177D84"/>
    <w:rsid w:val="00220C18"/>
    <w:rsid w:val="00225570"/>
    <w:rsid w:val="00267D18"/>
    <w:rsid w:val="00274347"/>
    <w:rsid w:val="002868E2"/>
    <w:rsid w:val="002869C3"/>
    <w:rsid w:val="002936E4"/>
    <w:rsid w:val="002A1350"/>
    <w:rsid w:val="002B4A57"/>
    <w:rsid w:val="002B6851"/>
    <w:rsid w:val="002C74CA"/>
    <w:rsid w:val="003123F4"/>
    <w:rsid w:val="003213D1"/>
    <w:rsid w:val="00332D91"/>
    <w:rsid w:val="003544FB"/>
    <w:rsid w:val="0036227C"/>
    <w:rsid w:val="003D2F2D"/>
    <w:rsid w:val="00401590"/>
    <w:rsid w:val="0044298B"/>
    <w:rsid w:val="00447801"/>
    <w:rsid w:val="00452E9C"/>
    <w:rsid w:val="004735C8"/>
    <w:rsid w:val="00475C25"/>
    <w:rsid w:val="004947A6"/>
    <w:rsid w:val="004961FF"/>
    <w:rsid w:val="00517A89"/>
    <w:rsid w:val="005250F2"/>
    <w:rsid w:val="0053411E"/>
    <w:rsid w:val="005851CF"/>
    <w:rsid w:val="00593EEA"/>
    <w:rsid w:val="005A5EEE"/>
    <w:rsid w:val="00604826"/>
    <w:rsid w:val="006242E1"/>
    <w:rsid w:val="006375C7"/>
    <w:rsid w:val="0065265A"/>
    <w:rsid w:val="00654E8F"/>
    <w:rsid w:val="00660D05"/>
    <w:rsid w:val="006820B1"/>
    <w:rsid w:val="006B7D14"/>
    <w:rsid w:val="006F37B8"/>
    <w:rsid w:val="00701727"/>
    <w:rsid w:val="0070566C"/>
    <w:rsid w:val="007070CC"/>
    <w:rsid w:val="00714C50"/>
    <w:rsid w:val="00725A7D"/>
    <w:rsid w:val="007501BE"/>
    <w:rsid w:val="00790BB3"/>
    <w:rsid w:val="007B62FE"/>
    <w:rsid w:val="007C206C"/>
    <w:rsid w:val="007F7D8D"/>
    <w:rsid w:val="00813DC0"/>
    <w:rsid w:val="00817DD6"/>
    <w:rsid w:val="00826203"/>
    <w:rsid w:val="0083759F"/>
    <w:rsid w:val="00885156"/>
    <w:rsid w:val="00897BAE"/>
    <w:rsid w:val="008B44CD"/>
    <w:rsid w:val="009151AA"/>
    <w:rsid w:val="009154BC"/>
    <w:rsid w:val="00920F26"/>
    <w:rsid w:val="0093429D"/>
    <w:rsid w:val="00934D79"/>
    <w:rsid w:val="00943573"/>
    <w:rsid w:val="00964134"/>
    <w:rsid w:val="00970F7D"/>
    <w:rsid w:val="00994A3D"/>
    <w:rsid w:val="009A7AFB"/>
    <w:rsid w:val="009B2005"/>
    <w:rsid w:val="009C2B12"/>
    <w:rsid w:val="00A174D9"/>
    <w:rsid w:val="00A25213"/>
    <w:rsid w:val="00AA4D24"/>
    <w:rsid w:val="00AB6715"/>
    <w:rsid w:val="00B1671E"/>
    <w:rsid w:val="00B171BD"/>
    <w:rsid w:val="00B25EB8"/>
    <w:rsid w:val="00B37F4D"/>
    <w:rsid w:val="00BC01B3"/>
    <w:rsid w:val="00BD71C9"/>
    <w:rsid w:val="00C16A51"/>
    <w:rsid w:val="00C52A7B"/>
    <w:rsid w:val="00C56BAF"/>
    <w:rsid w:val="00C679AA"/>
    <w:rsid w:val="00C73388"/>
    <w:rsid w:val="00C75972"/>
    <w:rsid w:val="00CD066B"/>
    <w:rsid w:val="00CE4FEE"/>
    <w:rsid w:val="00D060CF"/>
    <w:rsid w:val="00D21902"/>
    <w:rsid w:val="00DB59C3"/>
    <w:rsid w:val="00DC259A"/>
    <w:rsid w:val="00DE23E8"/>
    <w:rsid w:val="00DF48B6"/>
    <w:rsid w:val="00E52377"/>
    <w:rsid w:val="00E537AD"/>
    <w:rsid w:val="00E64E17"/>
    <w:rsid w:val="00E77E7F"/>
    <w:rsid w:val="00E866C9"/>
    <w:rsid w:val="00E90757"/>
    <w:rsid w:val="00EA3D3C"/>
    <w:rsid w:val="00EA63FC"/>
    <w:rsid w:val="00EC090A"/>
    <w:rsid w:val="00ED20B5"/>
    <w:rsid w:val="00ED768A"/>
    <w:rsid w:val="00EE0A4B"/>
    <w:rsid w:val="00F23ECA"/>
    <w:rsid w:val="00F358BE"/>
    <w:rsid w:val="00F41386"/>
    <w:rsid w:val="00F46900"/>
    <w:rsid w:val="00F61D89"/>
    <w:rsid w:val="00FE4EB6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9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112</TotalTime>
  <Pages>5</Pages>
  <Words>403</Words>
  <Characters>2219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Joana Roussillon</cp:lastModifiedBy>
  <cp:revision>175</cp:revision>
  <cp:lastPrinted>2013-10-03T12:51:00Z</cp:lastPrinted>
  <dcterms:created xsi:type="dcterms:W3CDTF">2022-10-17T15:52:00Z</dcterms:created>
  <dcterms:modified xsi:type="dcterms:W3CDTF">2023-02-03T16:29:00Z</dcterms:modified>
</cp:coreProperties>
</file>